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7E68" w:rsidRPr="00B21254" w:rsidRDefault="001A7E68" w:rsidP="00307396">
      <w:pPr>
        <w:jc w:val="center"/>
        <w:rPr>
          <w:rFonts w:ascii="Times New Roman" w:eastAsia="ＭＳ ゴシック" w:hAnsi="Times New Roman"/>
          <w:b/>
          <w:sz w:val="20"/>
          <w:szCs w:val="20"/>
          <w:lang w:val="tr-TR"/>
        </w:rPr>
      </w:pPr>
      <w:r w:rsidRPr="00B21254">
        <w:rPr>
          <w:rFonts w:ascii="Times New Roman" w:eastAsia="ＭＳ ゴシック" w:hAnsi="Times New Roman"/>
          <w:b/>
          <w:sz w:val="20"/>
          <w:szCs w:val="20"/>
          <w:lang w:val="tr-TR"/>
        </w:rPr>
        <w:t>2010 Türkiye’de Japonya Yılı</w:t>
      </w:r>
    </w:p>
    <w:p w:rsidR="001A7E68" w:rsidRPr="00B21254" w:rsidRDefault="001A7E68" w:rsidP="009C40A9">
      <w:pPr>
        <w:ind w:firstLineChars="100" w:firstLine="31680"/>
        <w:jc w:val="center"/>
        <w:rPr>
          <w:rFonts w:ascii="Times New Roman" w:eastAsia="HGS創英角ｺﾞｼｯｸUB" w:hAnsi="Times New Roman"/>
          <w:b/>
          <w:sz w:val="20"/>
          <w:szCs w:val="20"/>
          <w:lang w:val="tr-TR"/>
        </w:rPr>
      </w:pPr>
      <w:r w:rsidRPr="00B21254">
        <w:rPr>
          <w:rFonts w:ascii="Times New Roman" w:eastAsia="ＭＳ ゴシック" w:hAnsi="Times New Roman"/>
          <w:b/>
          <w:sz w:val="20"/>
          <w:szCs w:val="20"/>
          <w:lang w:val="tr-TR"/>
        </w:rPr>
        <w:t>Türk – Japon Öğrenciler Arası “Furoşiki (Japon Bohçası) Tasarım Yarışması”</w:t>
      </w:r>
    </w:p>
    <w:p w:rsidR="001A7E68" w:rsidRPr="00B21254" w:rsidRDefault="001A7E68" w:rsidP="009C40A9">
      <w:pPr>
        <w:ind w:firstLineChars="100" w:firstLine="31680"/>
        <w:jc w:val="center"/>
        <w:rPr>
          <w:rFonts w:ascii="Times New Roman" w:eastAsia="ＭＳ Ｐゴシック" w:hAnsi="Times New Roman"/>
          <w:b/>
          <w:sz w:val="20"/>
          <w:szCs w:val="20"/>
        </w:rPr>
      </w:pPr>
      <w:r w:rsidRPr="00B21254">
        <w:rPr>
          <w:rFonts w:ascii="Times New Roman" w:eastAsia="ＭＳ ゴシック" w:hAnsi="Times New Roman"/>
          <w:b/>
          <w:sz w:val="20"/>
          <w:szCs w:val="20"/>
          <w:lang w:val="tr-TR"/>
        </w:rPr>
        <w:t>Tasarım Yarışması Başvuru Formu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468"/>
        <w:gridCol w:w="3420"/>
        <w:gridCol w:w="5859"/>
      </w:tblGrid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1.</w:t>
            </w: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Başvuru Tarihi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...... / ...... / 2010</w:t>
            </w:r>
          </w:p>
        </w:tc>
      </w:tr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2.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Başvuranın Ad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 Soyad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</w:p>
          <w:p w:rsidR="001A7E68" w:rsidRPr="00B21254" w:rsidRDefault="001A7E68" w:rsidP="001A7E68">
            <w:pPr>
              <w:ind w:left="31680" w:hangingChars="50" w:firstLine="31680"/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(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Grup ba</w:t>
            </w:r>
            <w:r w:rsidRPr="00B21254">
              <w:rPr>
                <w:rFonts w:ascii="Times New Roman" w:hAnsi="Times New Roman"/>
                <w:color w:val="000000"/>
                <w:sz w:val="18"/>
                <w:szCs w:val="18"/>
                <w:lang w:val="tr-TR"/>
              </w:rPr>
              <w:t>ş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vurusu ise grup ad</w:t>
            </w:r>
            <w:r w:rsidRPr="00B21254">
              <w:rPr>
                <w:rFonts w:ascii="Times New Roman" w:eastAsia="ＭＳ ゴシック" w:hAnsi="Times New Roman"/>
                <w:sz w:val="18"/>
                <w:szCs w:val="18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 xml:space="preserve"> ve grup </w:t>
            </w:r>
            <w:r w:rsidRPr="00B21254">
              <w:rPr>
                <w:rFonts w:ascii="Times New Roman" w:hAnsi="Times New Roman"/>
                <w:color w:val="000000"/>
                <w:sz w:val="18"/>
                <w:szCs w:val="18"/>
                <w:lang w:val="tr-TR"/>
              </w:rPr>
              <w:t>ü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yelerinin ad ve soyadlar</w:t>
            </w:r>
            <w:r w:rsidRPr="00B21254">
              <w:rPr>
                <w:rFonts w:ascii="Times New Roman" w:eastAsia="ＭＳ ゴシック" w:hAnsi="Times New Roman"/>
                <w:sz w:val="18"/>
                <w:szCs w:val="18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)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</w:tc>
      </w:tr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3.</w:t>
            </w: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İ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leti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ş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im Bilgileri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18"/>
                <w:szCs w:val="18"/>
              </w:rPr>
            </w:pP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(Grup ba</w:t>
            </w:r>
            <w:r w:rsidRPr="00B21254">
              <w:rPr>
                <w:rFonts w:ascii="Times New Roman" w:hAnsi="Times New Roman"/>
                <w:color w:val="000000"/>
                <w:sz w:val="18"/>
                <w:szCs w:val="18"/>
                <w:lang w:val="tr-TR"/>
              </w:rPr>
              <w:t>ş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 xml:space="preserve">vurusu ise temsilci </w:t>
            </w:r>
            <w:r w:rsidRPr="00B21254">
              <w:rPr>
                <w:rFonts w:ascii="Times New Roman" w:hAnsi="Times New Roman"/>
                <w:color w:val="000000"/>
                <w:sz w:val="18"/>
                <w:szCs w:val="18"/>
                <w:lang w:val="tr-TR"/>
              </w:rPr>
              <w:t>ü</w:t>
            </w: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yenin iletişim bilgileri)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Adres: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Tel: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E-Posta:</w:t>
            </w:r>
          </w:p>
        </w:tc>
      </w:tr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4.</w:t>
            </w:r>
          </w:p>
        </w:tc>
        <w:tc>
          <w:tcPr>
            <w:tcW w:w="3420" w:type="dxa"/>
          </w:tcPr>
          <w:p w:rsidR="001A7E68" w:rsidRPr="00B21254" w:rsidRDefault="001A7E68" w:rsidP="009E5220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Okul, Fak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ü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lte, B</w:t>
            </w:r>
            <w:r w:rsidRPr="00B21254">
              <w:rPr>
                <w:rFonts w:ascii="Times New Roman" w:eastAsia="HGS創英角ｺﾞｼｯｸUB" w:hAnsi="Times New Roman"/>
                <w:color w:val="000000"/>
                <w:sz w:val="24"/>
                <w:lang w:val="tr-TR"/>
              </w:rPr>
              <w:t>ö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ü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m Ad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</w:tc>
      </w:tr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5.</w:t>
            </w: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Uyruğu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</w:tc>
      </w:tr>
      <w:tr w:rsidR="001A7E68" w:rsidRPr="00B21254"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6.</w:t>
            </w: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Eserin Ad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</w:tc>
      </w:tr>
      <w:tr w:rsidR="001A7E68" w:rsidRPr="00B21254">
        <w:trPr>
          <w:trHeight w:val="455"/>
        </w:trPr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7.</w:t>
            </w:r>
          </w:p>
        </w:tc>
        <w:tc>
          <w:tcPr>
            <w:tcW w:w="3420" w:type="dxa"/>
          </w:tcPr>
          <w:p w:rsidR="001A7E68" w:rsidRDefault="001A7E68" w:rsidP="001A7E68">
            <w:pPr>
              <w:ind w:left="31680" w:hangingChars="50" w:firstLine="31680"/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Eserin Konusu</w:t>
            </w:r>
            <w:r>
              <w:rPr>
                <w:rFonts w:ascii="Times New Roman" w:eastAsia="ＭＳ Ｐゴシック" w:hAnsi="Times New Roman"/>
                <w:sz w:val="24"/>
              </w:rPr>
              <w:t xml:space="preserve"> </w:t>
            </w:r>
          </w:p>
          <w:p w:rsidR="001A7E68" w:rsidRPr="00B21254" w:rsidRDefault="001A7E68" w:rsidP="001A7E68">
            <w:pPr>
              <w:ind w:left="31680" w:hangingChars="50" w:firstLine="31680"/>
              <w:rPr>
                <w:rFonts w:ascii="Times New Roman" w:eastAsia="ＭＳ Ｐゴシック" w:hAnsi="Times New Roman"/>
                <w:sz w:val="24"/>
                <w:lang w:val="fr-FR"/>
              </w:rPr>
            </w:pPr>
            <w:r w:rsidRPr="00B21254">
              <w:rPr>
                <w:rFonts w:ascii="Times New Roman" w:eastAsia="ＭＳ Ｐゴシック" w:hAnsi="Times New Roman"/>
                <w:sz w:val="18"/>
                <w:szCs w:val="18"/>
              </w:rPr>
              <w:t>(En fazla 150 kelime ile açıklayınız.)</w:t>
            </w:r>
          </w:p>
        </w:tc>
        <w:tc>
          <w:tcPr>
            <w:tcW w:w="5859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  <w:lang w:val="fr-FR"/>
              </w:rPr>
            </w:pP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  <w:lang w:val="fr-FR"/>
              </w:rPr>
            </w:pP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  <w:lang w:val="fr-FR"/>
              </w:rPr>
            </w:pPr>
          </w:p>
        </w:tc>
      </w:tr>
      <w:tr w:rsidR="001A7E68" w:rsidRPr="00B21254">
        <w:trPr>
          <w:trHeight w:val="4967"/>
        </w:trPr>
        <w:tc>
          <w:tcPr>
            <w:tcW w:w="468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8.</w:t>
            </w:r>
          </w:p>
        </w:tc>
        <w:tc>
          <w:tcPr>
            <w:tcW w:w="3420" w:type="dxa"/>
          </w:tcPr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 xml:space="preserve">Başvuru sırasında talep edilen belgeler: </w:t>
            </w:r>
          </w:p>
        </w:tc>
        <w:tc>
          <w:tcPr>
            <w:tcW w:w="5859" w:type="dxa"/>
          </w:tcPr>
          <w:p w:rsidR="001A7E68" w:rsidRPr="00B21254" w:rsidRDefault="001A7E68" w:rsidP="00594653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(1</w:t>
            </w:r>
            <w:r w:rsidRPr="00B21254">
              <w:rPr>
                <w:rFonts w:ascii="Times New Roman" w:eastAsia="ＭＳ Ｐゴシック" w:hAnsi="Times New Roman"/>
                <w:sz w:val="24"/>
                <w:u w:val="single"/>
              </w:rPr>
              <w:t>)Teslim edilen belgeleri seçeneklerden işaretleyiniz.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Ba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ş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vuru Formu, 1 Adet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Yap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t </w:t>
            </w:r>
            <w:r w:rsidRPr="00B21254">
              <w:rPr>
                <w:rFonts w:ascii="Times New Roman" w:eastAsia="HGS創英角ｺﾞｼｯｸUB" w:hAnsi="Times New Roman"/>
                <w:color w:val="000000"/>
                <w:sz w:val="24"/>
                <w:lang w:val="tr-TR"/>
              </w:rPr>
              <w:t>Ö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rnek 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Ç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kt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s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, A4 Boyutu, 3 Adet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Adobe Illustrator CD-R, 1 Adet</w:t>
            </w:r>
          </w:p>
          <w:p w:rsidR="001A7E68" w:rsidRPr="00B21254" w:rsidRDefault="001A7E68" w:rsidP="001A7E68">
            <w:pPr>
              <w:ind w:firstLineChars="250" w:firstLine="31680"/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Kullan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lan Yaz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ılı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m Adobe Illustrator Ver. (.........)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PDF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CD-R, 1 Adet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  <w:u w:val="single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 xml:space="preserve">(2) </w:t>
            </w:r>
            <w:r>
              <w:rPr>
                <w:rFonts w:ascii="Times New Roman" w:eastAsia="ＭＳ Ｐゴシック" w:hAnsi="Times New Roman"/>
                <w:sz w:val="24"/>
              </w:rPr>
              <w:t>Aşağıdaki bilgilerden uygun olanı işaretleyiniz.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 xml:space="preserve">     Kullan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lan 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İş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letim Sistemi (OS)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Windows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Ver. (.........)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Macintosh Ver. (.........)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Illustrator fontlar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 “outline” hale getirildi.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Illustrator renk modu “CMYK” olarak ayarland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Dosya ad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 xml:space="preserve"> 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İ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ngilizce harflerle yaz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ld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.</w:t>
            </w:r>
          </w:p>
          <w:p w:rsidR="001A7E68" w:rsidRPr="00B21254" w:rsidRDefault="001A7E68" w:rsidP="001A7E68">
            <w:pPr>
              <w:ind w:left="31680" w:hangingChars="100" w:firstLine="31680"/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 Saklama bi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ç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imi Adobe Illustrator Version CS ve alt</w:t>
            </w:r>
            <w:r w:rsidRPr="00B21254">
              <w:rPr>
                <w:rFonts w:ascii="Times New Roman" w:eastAsia="ＭＳ ゴシック" w:hAnsi="Times New Roman"/>
                <w:sz w:val="24"/>
                <w:lang w:val="tr-TR"/>
              </w:rPr>
              <w:t>ı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yla belirlendi.</w:t>
            </w:r>
          </w:p>
          <w:p w:rsidR="001A7E68" w:rsidRPr="00B21254" w:rsidRDefault="001A7E68" w:rsidP="00000531">
            <w:pPr>
              <w:rPr>
                <w:rFonts w:ascii="Times New Roman" w:eastAsia="ＭＳ Ｐゴシック" w:hAnsi="Times New Roman"/>
                <w:sz w:val="24"/>
              </w:rPr>
            </w:pPr>
            <w:r w:rsidRPr="00B21254">
              <w:rPr>
                <w:rFonts w:ascii="Times New Roman" w:eastAsia="ＭＳ Ｐゴシック" w:hAnsi="Times New Roman"/>
                <w:sz w:val="24"/>
              </w:rPr>
              <w:t>□</w:t>
            </w:r>
            <w:r w:rsidRPr="00B21254">
              <w:rPr>
                <w:rFonts w:ascii="Times New Roman" w:eastAsia="ＭＳ Ｐゴシック" w:hAnsi="Arial" w:hint="eastAsia"/>
                <w:sz w:val="24"/>
              </w:rPr>
              <w:t xml:space="preserve">　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Saklanan dosya bi</w:t>
            </w:r>
            <w:r w:rsidRPr="00B21254">
              <w:rPr>
                <w:rFonts w:ascii="Times New Roman" w:hAnsi="Times New Roman"/>
                <w:color w:val="000000"/>
                <w:sz w:val="24"/>
                <w:lang w:val="tr-TR"/>
              </w:rPr>
              <w:t>ç</w:t>
            </w:r>
            <w:r w:rsidRPr="00B21254">
              <w:rPr>
                <w:rFonts w:ascii="Times New Roman" w:eastAsia="ＭＳ Ｐゴシック" w:hAnsi="Times New Roman"/>
                <w:sz w:val="24"/>
              </w:rPr>
              <w:t>imi .ai ya da .eps olarak belirlendi.</w:t>
            </w:r>
          </w:p>
        </w:tc>
      </w:tr>
    </w:tbl>
    <w:p w:rsidR="001A7E68" w:rsidRPr="00B21254" w:rsidRDefault="001A7E68" w:rsidP="00797049">
      <w:pPr>
        <w:rPr>
          <w:rFonts w:ascii="Times New Roman" w:eastAsia="ＭＳ Ｐゴシック" w:hAnsi="Times New Roman"/>
          <w:b/>
          <w:sz w:val="16"/>
          <w:szCs w:val="16"/>
          <w:lang w:val="tr-TR"/>
        </w:rPr>
      </w:pPr>
    </w:p>
    <w:p w:rsidR="001A7E68" w:rsidRPr="00B21254" w:rsidRDefault="001A7E68" w:rsidP="009C40A9">
      <w:pPr>
        <w:ind w:firstLineChars="200" w:firstLine="31680"/>
        <w:rPr>
          <w:rFonts w:ascii="Times New Roman" w:eastAsia="ＭＳ Ｐゴシック" w:hAnsi="Times New Roman"/>
          <w:b/>
          <w:sz w:val="16"/>
          <w:szCs w:val="16"/>
          <w:lang w:val="tr-TR"/>
        </w:rPr>
      </w:pP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 xml:space="preserve">*Başvurular illere göre Japonya Büyükelçiliği(Ankara) ve Japonya Başkonsolosluğu (İstanbul) tarafından kabul edilecektir. </w:t>
      </w:r>
    </w:p>
    <w:tbl>
      <w:tblPr>
        <w:tblW w:w="5000" w:type="pct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1E0"/>
      </w:tblPr>
      <w:tblGrid>
        <w:gridCol w:w="4927"/>
        <w:gridCol w:w="4927"/>
      </w:tblGrid>
      <w:tr w:rsidR="001A7E68" w:rsidRPr="00B21254">
        <w:tc>
          <w:tcPr>
            <w:tcW w:w="2500" w:type="pct"/>
            <w:tcBorders>
              <w:top w:val="single" w:sz="12" w:space="0" w:color="000000"/>
              <w:bottom w:val="single" w:sz="12" w:space="0" w:color="000000"/>
            </w:tcBorders>
          </w:tcPr>
          <w:p w:rsidR="001A7E68" w:rsidRPr="00B21254" w:rsidRDefault="001A7E68" w:rsidP="00797049">
            <w:pPr>
              <w:rPr>
                <w:rFonts w:ascii="Times New Roman" w:hAnsi="Times New Roman"/>
                <w:b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sz w:val="16"/>
                <w:szCs w:val="16"/>
                <w:lang w:val="tr-TR"/>
              </w:rPr>
              <w:t>Japonya Büyükelçiliği’ne form teslim edecek iller:</w:t>
            </w:r>
          </w:p>
        </w:tc>
        <w:tc>
          <w:tcPr>
            <w:tcW w:w="2500" w:type="pct"/>
            <w:tcBorders>
              <w:top w:val="single" w:sz="12" w:space="0" w:color="000000"/>
              <w:bottom w:val="single" w:sz="12" w:space="0" w:color="000000"/>
            </w:tcBorders>
          </w:tcPr>
          <w:p w:rsidR="001A7E68" w:rsidRPr="00B21254" w:rsidRDefault="001A7E68" w:rsidP="00797049">
            <w:pPr>
              <w:rPr>
                <w:rFonts w:ascii="Times New Roman" w:hAnsi="Times New Roman"/>
                <w:b/>
                <w:bCs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>Japonya Başkonsolosluğu’na form teslim edecek iller:</w:t>
            </w:r>
          </w:p>
        </w:tc>
      </w:tr>
      <w:tr w:rsidR="001A7E68" w:rsidRPr="00B21254">
        <w:trPr>
          <w:trHeight w:val="1552"/>
        </w:trPr>
        <w:tc>
          <w:tcPr>
            <w:tcW w:w="2500" w:type="pct"/>
          </w:tcPr>
          <w:p w:rsidR="001A7E68" w:rsidRPr="00B21254" w:rsidRDefault="001A7E68" w:rsidP="00797049">
            <w:pPr>
              <w:rPr>
                <w:rFonts w:ascii="Times New Roman" w:eastAsia="ＭＳ Ｐゴシック" w:hAnsi="Times New Roman"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sz w:val="16"/>
                <w:szCs w:val="16"/>
                <w:lang w:val="tr-TR"/>
              </w:rPr>
              <w:t>Adana, Adıyaman, Afyon, Ağrı, Ankara, Aksaray, Antalya, Ardahan, Artvin, Bartın, Batman, Bayburt, Bingöl, Bitlis, Bolu, Burdur, Çankırı, Çorum, Diyarbakır ,Düzce, Elazığ, Erzincan, Erzurum, Eskişehir, Gaziantep, Giresun, Gümüşhane,</w:t>
            </w:r>
            <w:r>
              <w:rPr>
                <w:rFonts w:ascii="Times New Roman" w:eastAsia="ＭＳ Ｐゴシック" w:hAnsi="Times New Roman"/>
                <w:sz w:val="16"/>
                <w:szCs w:val="16"/>
                <w:lang w:val="tr-TR"/>
              </w:rPr>
              <w:t xml:space="preserve"> </w:t>
            </w:r>
            <w:r w:rsidRPr="00B21254">
              <w:rPr>
                <w:rFonts w:ascii="Times New Roman" w:eastAsia="ＭＳ Ｐゴシック" w:hAnsi="Times New Roman"/>
                <w:sz w:val="16"/>
                <w:szCs w:val="16"/>
                <w:lang w:val="tr-TR"/>
              </w:rPr>
              <w:t>Hatay, Hakkari, Iğdır, Isparta, Kahramanmaraş, Karabük, Karaman, Kars, Kastamonu, Kayseri, Kırşehir, Kırıkkale, Kilis, Konya, Malatya, Mardin, Mersin, Muş, Nevşehir, Niğde, Ordu, Osmaniye, Rize, Samsun, Sinop, Sivas, Siirt, Şanlıurfa,</w:t>
            </w:r>
          </w:p>
          <w:p w:rsidR="001A7E68" w:rsidRPr="00B21254" w:rsidRDefault="001A7E68" w:rsidP="001A7E68">
            <w:pPr>
              <w:ind w:firstLineChars="200" w:firstLine="31680"/>
              <w:rPr>
                <w:rFonts w:ascii="Times New Roman" w:hAnsi="Times New Roman"/>
                <w:lang w:val="tr-TR"/>
              </w:rPr>
            </w:pPr>
          </w:p>
        </w:tc>
        <w:tc>
          <w:tcPr>
            <w:tcW w:w="2500" w:type="pct"/>
          </w:tcPr>
          <w:p w:rsidR="001A7E68" w:rsidRPr="0087522C" w:rsidRDefault="001A7E68" w:rsidP="00797049">
            <w:pPr>
              <w:rPr>
                <w:rFonts w:ascii="Times New Roman" w:eastAsia="ＭＳ Ｐゴシック" w:hAnsi="Times New Roman"/>
                <w:bCs/>
                <w:sz w:val="16"/>
                <w:szCs w:val="16"/>
                <w:lang w:val="tr-TR"/>
              </w:rPr>
            </w:pPr>
            <w:r w:rsidRPr="0087522C">
              <w:rPr>
                <w:rFonts w:ascii="Times New Roman" w:eastAsia="ＭＳ Ｐゴシック" w:hAnsi="Times New Roman"/>
                <w:bCs/>
                <w:sz w:val="16"/>
                <w:szCs w:val="16"/>
                <w:lang w:val="tr-TR"/>
              </w:rPr>
              <w:t>Aydın, Balıkesir, Bursa, Bilecik, Çanakkale, Denizli, Edirne, İstanbul, İzmir, Kırklareli, Kocaeli, Kütahya, Manisa,  Muğla, Sakarya, Uşak, Tekirdağ, Yalova.</w:t>
            </w:r>
          </w:p>
          <w:p w:rsidR="001A7E68" w:rsidRPr="0087522C" w:rsidRDefault="001A7E68" w:rsidP="00797049">
            <w:pPr>
              <w:rPr>
                <w:rFonts w:ascii="Times New Roman" w:hAnsi="Times New Roman"/>
                <w:bCs/>
                <w:lang w:val="tr-TR"/>
              </w:rPr>
            </w:pPr>
          </w:p>
        </w:tc>
      </w:tr>
      <w:tr w:rsidR="001A7E68" w:rsidRPr="00B21254">
        <w:tc>
          <w:tcPr>
            <w:tcW w:w="2500" w:type="pct"/>
            <w:tcBorders>
              <w:bottom w:val="single" w:sz="12" w:space="0" w:color="000000"/>
            </w:tcBorders>
          </w:tcPr>
          <w:p w:rsidR="001A7E68" w:rsidRPr="00B21254" w:rsidRDefault="001A7E68" w:rsidP="001A5E75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u w:val="single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u w:val="single"/>
                <w:lang w:val="tr-TR"/>
              </w:rPr>
              <w:t>İletişim Bilgileri:</w:t>
            </w:r>
          </w:p>
          <w:p w:rsidR="001A7E68" w:rsidRPr="00B21254" w:rsidRDefault="001A7E68" w:rsidP="001A5E75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  <w:t>Ayrı</w:t>
            </w:r>
            <w:r w:rsidRPr="00B21254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  <w:t>ntılı Bilgi: Yoshifumi Sasatani, Arzu Açık (Dahili 230)</w:t>
            </w:r>
          </w:p>
          <w:p w:rsidR="001A7E68" w:rsidRPr="00B21254" w:rsidRDefault="001A7E68" w:rsidP="001A5E75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</w:pPr>
            <w:r w:rsidRPr="00B21254"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  <w:t>Başvuru Adresi: Japonya Büyükelçiliği, Reşit Galip Caddesi No:81 GOP/Ankara</w:t>
            </w:r>
          </w:p>
          <w:p w:rsidR="001A7E68" w:rsidRPr="00B21254" w:rsidRDefault="001A7E68" w:rsidP="001A5E75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de-DE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de-DE"/>
              </w:rPr>
              <w:t xml:space="preserve">Tel: (0312) 446 05 00   Fax:(0312) 4371812   </w:t>
            </w:r>
          </w:p>
          <w:p w:rsidR="001A7E68" w:rsidRPr="00B21254" w:rsidRDefault="001A7E68" w:rsidP="001A5E75">
            <w:pPr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de-DE"/>
              </w:rPr>
              <w:t xml:space="preserve">E-posta: </w:t>
            </w:r>
            <w:hyperlink r:id="rId7" w:history="1">
              <w:r w:rsidRPr="00B21254">
                <w:rPr>
                  <w:rStyle w:val="Hyperlink"/>
                  <w:rFonts w:ascii="Times New Roman" w:eastAsia="ＭＳ Ｐゴシック" w:hAnsi="Times New Roman"/>
                  <w:b/>
                  <w:bCs/>
                  <w:sz w:val="16"/>
                  <w:szCs w:val="16"/>
                  <w:lang w:val="de-DE"/>
                </w:rPr>
                <w:t>culture@jpn-emb.org.tr</w:t>
              </w:r>
            </w:hyperlink>
          </w:p>
          <w:p w:rsidR="001A7E68" w:rsidRPr="00B21254" w:rsidRDefault="001A7E68" w:rsidP="00797049">
            <w:pPr>
              <w:rPr>
                <w:rFonts w:ascii="Times New Roman" w:hAnsi="Times New Roman"/>
                <w:b/>
                <w:bCs/>
                <w:lang w:val="tr-TR"/>
              </w:rPr>
            </w:pPr>
          </w:p>
        </w:tc>
        <w:tc>
          <w:tcPr>
            <w:tcW w:w="2500" w:type="pct"/>
            <w:tcBorders>
              <w:bottom w:val="single" w:sz="12" w:space="0" w:color="000000"/>
            </w:tcBorders>
          </w:tcPr>
          <w:p w:rsidR="001A7E68" w:rsidRPr="00B21254" w:rsidRDefault="001A7E68" w:rsidP="0087522C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u w:val="single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u w:val="single"/>
                <w:lang w:val="tr-TR"/>
              </w:rPr>
              <w:t>İletişim Bilgileri:</w:t>
            </w:r>
          </w:p>
          <w:p w:rsidR="001A7E68" w:rsidRPr="00B21254" w:rsidRDefault="001A7E68" w:rsidP="0087522C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 xml:space="preserve">Ayrıntılı Bilgi: </w:t>
            </w:r>
            <w: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>Esin Ertuğrul Altuntaş, Akiko Yamada</w:t>
            </w:r>
          </w:p>
          <w:p w:rsidR="001A7E68" w:rsidRPr="00B21254" w:rsidRDefault="001A7E68" w:rsidP="00797049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>Başvuru Adresi: Japonya Başkonsolosluğu, Tefken Tower 10.Kat Büyükdere Cad. No:209 4.Levent / İstanbul</w:t>
            </w:r>
          </w:p>
          <w:p w:rsidR="001A7E68" w:rsidRPr="00B21254" w:rsidRDefault="001A7E68" w:rsidP="00797049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 xml:space="preserve">Tel: (0212) 317 46 00   Fax: (0212) 317 46 04  </w:t>
            </w:r>
          </w:p>
          <w:p w:rsidR="001A7E68" w:rsidRDefault="001A7E68" w:rsidP="0087522C">
            <w:pP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</w:pPr>
            <w:r w:rsidRPr="00B21254"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>E-posta:</w:t>
            </w:r>
            <w: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 xml:space="preserve"> </w:t>
            </w:r>
            <w:hyperlink r:id="rId8" w:history="1">
              <w:r w:rsidRPr="00D54452">
                <w:rPr>
                  <w:rStyle w:val="Hyperlink"/>
                  <w:rFonts w:ascii="Times New Roman" w:eastAsia="ＭＳ Ｐゴシック" w:hAnsi="Times New Roman"/>
                  <w:b/>
                  <w:bCs/>
                  <w:sz w:val="16"/>
                  <w:szCs w:val="16"/>
                  <w:lang w:val="tr-TR"/>
                </w:rPr>
                <w:t>culture1@jpcons-ist.com</w:t>
              </w:r>
            </w:hyperlink>
            <w:r>
              <w:rPr>
                <w:rFonts w:ascii="Times New Roman" w:eastAsia="ＭＳ Ｐゴシック" w:hAnsi="Times New Roman"/>
                <w:b/>
                <w:bCs/>
                <w:sz w:val="16"/>
                <w:szCs w:val="16"/>
                <w:lang w:val="tr-TR"/>
              </w:rPr>
              <w:t xml:space="preserve">, </w:t>
            </w:r>
            <w:hyperlink r:id="rId9" w:history="1">
              <w:r w:rsidRPr="00D54452">
                <w:rPr>
                  <w:rStyle w:val="Hyperlink"/>
                  <w:rFonts w:ascii="Times New Roman" w:eastAsia="ＭＳ Ｐゴシック" w:hAnsi="Times New Roman"/>
                  <w:b/>
                  <w:bCs/>
                  <w:sz w:val="16"/>
                  <w:szCs w:val="16"/>
                  <w:lang w:val="tr-TR"/>
                </w:rPr>
                <w:t>culture@jpcons-ist.com</w:t>
              </w:r>
            </w:hyperlink>
          </w:p>
          <w:p w:rsidR="001A7E68" w:rsidRPr="00B21254" w:rsidRDefault="001A7E68" w:rsidP="00797049">
            <w:pPr>
              <w:rPr>
                <w:rFonts w:ascii="Times New Roman" w:hAnsi="Times New Roman"/>
                <w:b/>
                <w:bCs/>
                <w:lang w:val="tr-TR"/>
              </w:rPr>
            </w:pPr>
          </w:p>
        </w:tc>
      </w:tr>
    </w:tbl>
    <w:p w:rsidR="001A7E68" w:rsidRPr="00B21254" w:rsidRDefault="001A7E68" w:rsidP="001A7E68">
      <w:pPr>
        <w:ind w:firstLineChars="200" w:firstLine="31680"/>
        <w:rPr>
          <w:rFonts w:ascii="Times New Roman" w:eastAsia="ＭＳ Ｐゴシック" w:hAnsi="Times New Roman"/>
          <w:b/>
          <w:sz w:val="16"/>
          <w:szCs w:val="16"/>
          <w:lang w:val="tr-TR"/>
        </w:rPr>
      </w:pP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*  Başvuru Formu Son Teslim Tarihi: 10 Ağustos 2010</w:t>
      </w:r>
      <w:r>
        <w:rPr>
          <w:rFonts w:ascii="Times New Roman" w:eastAsia="ＭＳ Ｐゴシック" w:hAnsi="Times New Roman"/>
          <w:b/>
          <w:sz w:val="16"/>
          <w:szCs w:val="16"/>
          <w:lang w:val="tr-TR"/>
        </w:rPr>
        <w:t xml:space="preserve"> (saat 17:00’ye kadar)</w:t>
      </w:r>
    </w:p>
    <w:p w:rsidR="001A7E68" w:rsidRPr="00B21254" w:rsidRDefault="001A7E68" w:rsidP="009C40A9">
      <w:pPr>
        <w:ind w:firstLineChars="200" w:firstLine="31680"/>
        <w:rPr>
          <w:rFonts w:ascii="Times New Roman" w:eastAsia="ＭＳ Ｐゴシック" w:hAnsi="Times New Roman"/>
          <w:b/>
          <w:sz w:val="16"/>
          <w:szCs w:val="16"/>
          <w:lang w:val="tr-TR"/>
        </w:rPr>
      </w:pP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* Başvuru için verilen ki</w:t>
      </w:r>
      <w:r w:rsidRPr="00B21254">
        <w:rPr>
          <w:rFonts w:ascii="Times New Roman" w:hAnsi="Times New Roman"/>
          <w:b/>
          <w:color w:val="000000"/>
          <w:sz w:val="16"/>
          <w:szCs w:val="16"/>
          <w:lang w:val="tr-TR"/>
        </w:rPr>
        <w:t>ş</w:t>
      </w: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isel bilgiler sadece yar</w:t>
      </w:r>
      <w:r w:rsidRPr="00B21254">
        <w:rPr>
          <w:rFonts w:ascii="Times New Roman" w:eastAsia="ＭＳ ゴシック" w:hAnsi="Times New Roman"/>
          <w:b/>
          <w:sz w:val="16"/>
          <w:szCs w:val="16"/>
          <w:lang w:val="tr-TR"/>
        </w:rPr>
        <w:t>ı</w:t>
      </w:r>
      <w:r w:rsidRPr="00B21254">
        <w:rPr>
          <w:rFonts w:ascii="Times New Roman" w:hAnsi="Times New Roman"/>
          <w:b/>
          <w:color w:val="000000"/>
          <w:sz w:val="16"/>
          <w:szCs w:val="16"/>
          <w:lang w:val="tr-TR"/>
        </w:rPr>
        <w:t>ş</w:t>
      </w: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manın amacına uygun olarak kullan</w:t>
      </w:r>
      <w:r w:rsidRPr="00B21254">
        <w:rPr>
          <w:rFonts w:ascii="Times New Roman" w:eastAsia="ＭＳ ゴシック" w:hAnsi="Times New Roman"/>
          <w:b/>
          <w:sz w:val="16"/>
          <w:szCs w:val="16"/>
          <w:lang w:val="tr-TR"/>
        </w:rPr>
        <w:t>ı</w:t>
      </w: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lacaktır. S</w:t>
      </w:r>
      <w:r w:rsidRPr="00B21254">
        <w:rPr>
          <w:rFonts w:ascii="Times New Roman" w:eastAsia="HGS創英角ｺﾞｼｯｸUB" w:hAnsi="Times New Roman"/>
          <w:b/>
          <w:color w:val="000000"/>
          <w:sz w:val="16"/>
          <w:szCs w:val="16"/>
          <w:lang w:val="tr-TR"/>
        </w:rPr>
        <w:t>ö</w:t>
      </w:r>
      <w:r w:rsidRPr="00B21254">
        <w:rPr>
          <w:rFonts w:ascii="Times New Roman" w:eastAsia="ＭＳ Ｐゴシック" w:hAnsi="Times New Roman"/>
          <w:b/>
          <w:sz w:val="16"/>
          <w:szCs w:val="16"/>
          <w:lang w:val="tr-TR"/>
        </w:rPr>
        <w:t>z konusu bilgilerin Japonya Büyükelçiliği ve Japonya Tanıtma Vakfı tarafından saklı tutulup yarışma amacı dışında kullanılmasını engelleyici tedbirler alınacaktır.</w:t>
      </w:r>
    </w:p>
    <w:p w:rsidR="001A7E68" w:rsidRPr="00B21254" w:rsidRDefault="001A7E68">
      <w:pPr>
        <w:rPr>
          <w:rFonts w:ascii="Times New Roman" w:hAnsi="Times New Roman"/>
          <w:lang w:val="tr-TR"/>
        </w:rPr>
      </w:pPr>
    </w:p>
    <w:sectPr w:rsidR="001A7E68" w:rsidRPr="00B21254" w:rsidSect="00B03AC4">
      <w:pgSz w:w="11906" w:h="16838" w:code="9"/>
      <w:pgMar w:top="719" w:right="1134" w:bottom="28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A7E68" w:rsidRDefault="001A7E68">
      <w:r>
        <w:separator/>
      </w:r>
    </w:p>
  </w:endnote>
  <w:endnote w:type="continuationSeparator" w:id="1">
    <w:p w:rsidR="001A7E68" w:rsidRDefault="001A7E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A00002BF" w:usb1="68C7FCFB" w:usb2="00000010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A00002BF" w:usb1="68C7FCFB" w:usb2="00000010" w:usb3="00000000" w:csb0="0002009F" w:csb1="00000000"/>
  </w:font>
  <w:font w:name="HGS創英角ｺﾞｼｯｸUB">
    <w:panose1 w:val="020B0900000000000000"/>
    <w:charset w:val="80"/>
    <w:family w:val="modern"/>
    <w:pitch w:val="variable"/>
    <w:sig w:usb0="80000281" w:usb1="28C76CF8" w:usb2="00000010" w:usb3="00000000" w:csb0="00020000" w:csb1="00000000"/>
  </w:font>
  <w:font w:name="ＭＳ Ｐゴシック">
    <w:panose1 w:val="020B0600070205080204"/>
    <w:charset w:val="80"/>
    <w:family w:val="modern"/>
    <w:pitch w:val="variable"/>
    <w:sig w:usb0="A00002BF" w:usb1="68C7FCFB" w:usb2="00000010" w:usb3="00000000" w:csb0="0002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A7E68" w:rsidRDefault="001A7E68">
      <w:r>
        <w:separator/>
      </w:r>
    </w:p>
  </w:footnote>
  <w:footnote w:type="continuationSeparator" w:id="1">
    <w:p w:rsidR="001A7E68" w:rsidRDefault="001A7E6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0A704D"/>
    <w:multiLevelType w:val="hybridMultilevel"/>
    <w:tmpl w:val="563A6118"/>
    <w:lvl w:ilvl="0" w:tplc="1A2EAFF8">
      <w:start w:val="1"/>
      <w:numFmt w:val="decimal"/>
      <w:lvlText w:val="(%1)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5"/>
  <w:doNotTrackMoves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07396"/>
    <w:rsid w:val="00000531"/>
    <w:rsid w:val="00041809"/>
    <w:rsid w:val="000F7E37"/>
    <w:rsid w:val="001A5E75"/>
    <w:rsid w:val="001A7E68"/>
    <w:rsid w:val="00293D53"/>
    <w:rsid w:val="00307396"/>
    <w:rsid w:val="00350C16"/>
    <w:rsid w:val="00594653"/>
    <w:rsid w:val="005B3C94"/>
    <w:rsid w:val="005D08C3"/>
    <w:rsid w:val="005E33B8"/>
    <w:rsid w:val="006668E2"/>
    <w:rsid w:val="006A331D"/>
    <w:rsid w:val="006C3395"/>
    <w:rsid w:val="006F647C"/>
    <w:rsid w:val="00797049"/>
    <w:rsid w:val="007B3DA3"/>
    <w:rsid w:val="007F7F97"/>
    <w:rsid w:val="0087522C"/>
    <w:rsid w:val="0088274F"/>
    <w:rsid w:val="008C43BC"/>
    <w:rsid w:val="008C59F8"/>
    <w:rsid w:val="009808BE"/>
    <w:rsid w:val="009905D3"/>
    <w:rsid w:val="009C40A9"/>
    <w:rsid w:val="009C4AC2"/>
    <w:rsid w:val="009E5220"/>
    <w:rsid w:val="00A72625"/>
    <w:rsid w:val="00A93E3E"/>
    <w:rsid w:val="00B03AC4"/>
    <w:rsid w:val="00B12C68"/>
    <w:rsid w:val="00B132C4"/>
    <w:rsid w:val="00B21254"/>
    <w:rsid w:val="00B53D04"/>
    <w:rsid w:val="00BD5F1E"/>
    <w:rsid w:val="00C9599A"/>
    <w:rsid w:val="00D54452"/>
    <w:rsid w:val="00D643AB"/>
    <w:rsid w:val="00DD4AC8"/>
    <w:rsid w:val="00EB21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ＭＳ 明朝" w:hAnsi="Calibri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7396"/>
    <w:pPr>
      <w:widowControl w:val="0"/>
      <w:jc w:val="both"/>
    </w:pPr>
    <w:rPr>
      <w:rFonts w:ascii="Century" w:hAnsi="Century"/>
      <w:kern w:val="2"/>
      <w:sz w:val="21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07396"/>
    <w:rPr>
      <w:rFonts w:cs="Times New Roman"/>
      <w:color w:val="0000FF"/>
      <w:u w:val="single"/>
    </w:rPr>
  </w:style>
  <w:style w:type="table" w:styleId="TableGrid5">
    <w:name w:val="Table Grid 5"/>
    <w:basedOn w:val="TableNormal"/>
    <w:uiPriority w:val="99"/>
    <w:rsid w:val="00041809"/>
    <w:pPr>
      <w:widowControl w:val="0"/>
      <w:jc w:val="both"/>
    </w:pPr>
    <w:tblPr>
      <w:tblInd w:w="0" w:type="dxa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cs="Times New Roman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rFonts w:cs="Times New Roman"/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rFonts w:cs="Times New Roman"/>
      </w:rPr>
      <w:tblPr/>
      <w:tcPr>
        <w:tcBorders>
          <w:tl2br w:val="single" w:sz="6" w:space="0" w:color="000000"/>
          <w:tr2bl w:val="none" w:sz="0" w:space="0" w:color="auto"/>
        </w:tc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ulture1@jpcons-ist.com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culture@jpn-emb.org.t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culture@jpcons-ist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452</Words>
  <Characters>2579</Characters>
  <Application>Microsoft Office Outlook</Application>
  <DocSecurity>0</DocSecurity>
  <Lines>0</Lines>
  <Paragraphs>0</Paragraphs>
  <ScaleCrop>false</ScaleCrop>
  <Company>Hewlett-Packard Company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2010 Türkiye’de Japonya Yılı</dc:title>
  <dc:subject/>
  <dc:creator>Embassy of Japan in Ankara</dc:creator>
  <cp:keywords/>
  <dc:description/>
  <cp:lastModifiedBy>外務省</cp:lastModifiedBy>
  <cp:revision>2</cp:revision>
  <cp:lastPrinted>2010-07-06T14:07:00Z</cp:lastPrinted>
  <dcterms:created xsi:type="dcterms:W3CDTF">2010-07-07T11:53:00Z</dcterms:created>
  <dcterms:modified xsi:type="dcterms:W3CDTF">2010-07-07T11:53:00Z</dcterms:modified>
</cp:coreProperties>
</file>